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3FC" w:rsidRPr="00701D1C" w:rsidRDefault="004133FC">
      <w:pPr>
        <w:rPr>
          <w:b/>
          <w:sz w:val="28"/>
          <w:szCs w:val="28"/>
        </w:rPr>
      </w:pPr>
      <w:r w:rsidRPr="00701D1C">
        <w:rPr>
          <w:b/>
          <w:sz w:val="28"/>
          <w:szCs w:val="28"/>
        </w:rPr>
        <w:t xml:space="preserve">A 2011-12-es háziverseny </w:t>
      </w:r>
      <w:r w:rsidRPr="005C6CB0">
        <w:rPr>
          <w:b/>
          <w:sz w:val="28"/>
          <w:szCs w:val="28"/>
          <w:u w:val="single"/>
        </w:rPr>
        <w:t>első fordulójának</w:t>
      </w:r>
      <w:r w:rsidRPr="00701D1C">
        <w:rPr>
          <w:b/>
          <w:sz w:val="28"/>
          <w:szCs w:val="28"/>
        </w:rPr>
        <w:t xml:space="preserve"> eredménye és értékelési szempontjai</w:t>
      </w:r>
    </w:p>
    <w:p w:rsidR="004133FC" w:rsidRDefault="004133FC"/>
    <w:p w:rsidR="004133FC" w:rsidRPr="00701D1C" w:rsidRDefault="004133FC">
      <w:pPr>
        <w:rPr>
          <w:sz w:val="24"/>
          <w:szCs w:val="24"/>
        </w:rPr>
      </w:pPr>
      <w:r w:rsidRPr="00701D1C">
        <w:rPr>
          <w:sz w:val="24"/>
          <w:szCs w:val="24"/>
        </w:rPr>
        <w:t>A verseny célja az volt, hogy olyan dolgokkal foglalkozzanak, ami a történelem tanulása során elengedhetetlen. Így kellett olvasniuk,</w:t>
      </w:r>
      <w:r>
        <w:rPr>
          <w:sz w:val="24"/>
          <w:szCs w:val="24"/>
        </w:rPr>
        <w:t xml:space="preserve"> összehasonlítani jelenségeket,</w:t>
      </w:r>
      <w:r w:rsidRPr="00701D1C">
        <w:rPr>
          <w:sz w:val="24"/>
          <w:szCs w:val="24"/>
        </w:rPr>
        <w:t xml:space="preserve"> térképpel foglalkozniuk, képeket azonosítaniuk, életrajzzal kapcsolatba kerülniük, minőség</w:t>
      </w:r>
      <w:r>
        <w:rPr>
          <w:sz w:val="24"/>
          <w:szCs w:val="24"/>
        </w:rPr>
        <w:t>i</w:t>
      </w:r>
      <w:r w:rsidRPr="00701D1C">
        <w:rPr>
          <w:sz w:val="24"/>
          <w:szCs w:val="24"/>
        </w:rPr>
        <w:t xml:space="preserve"> filmet nézniük, olyan anyagré</w:t>
      </w:r>
      <w:r>
        <w:rPr>
          <w:sz w:val="24"/>
          <w:szCs w:val="24"/>
        </w:rPr>
        <w:t>sznek utánanézn</w:t>
      </w:r>
      <w:r w:rsidRPr="00701D1C">
        <w:rPr>
          <w:sz w:val="24"/>
          <w:szCs w:val="24"/>
        </w:rPr>
        <w:t xml:space="preserve">i, ami nem tananyag, </w:t>
      </w:r>
      <w:r w:rsidRPr="00701D1C">
        <w:rPr>
          <w:sz w:val="18"/>
          <w:szCs w:val="18"/>
        </w:rPr>
        <w:t>(pl. Antarktisz)</w:t>
      </w:r>
      <w:r w:rsidRPr="00701D1C">
        <w:rPr>
          <w:sz w:val="24"/>
          <w:szCs w:val="24"/>
        </w:rPr>
        <w:t xml:space="preserve"> és múzeumba menniük. </w:t>
      </w:r>
    </w:p>
    <w:p w:rsidR="004133FC" w:rsidRDefault="004133FC"/>
    <w:p w:rsidR="004133FC" w:rsidRDefault="004133FC" w:rsidP="00701D1C">
      <w:pPr>
        <w:pStyle w:val="ListParagraph"/>
        <w:numPr>
          <w:ilvl w:val="0"/>
          <w:numId w:val="1"/>
        </w:numPr>
      </w:pPr>
      <w:r>
        <w:t>A modellek közt nem tettem komoly különbséget. A feladat célja az volt, hogy a nehezen megismerhető hellenizmus kultúrájával legalább ilyen furcsa módon kapcsolatba kerüljenek. Nagyon hasonlított ez a korszak sok tekintetben a mai világhoz, s most ezt egy technikai eszközön keresztül érzékelhették.  Értékeltem az anyagokat, amiket használtak  és a működés elvét is.</w:t>
      </w:r>
    </w:p>
    <w:p w:rsidR="004133FC" w:rsidRDefault="004133FC" w:rsidP="00701D1C">
      <w:pPr>
        <w:pStyle w:val="ListParagraph"/>
      </w:pPr>
    </w:p>
    <w:p w:rsidR="004133FC" w:rsidRDefault="004133FC" w:rsidP="00701D1C">
      <w:pPr>
        <w:pStyle w:val="ListParagraph"/>
        <w:numPr>
          <w:ilvl w:val="0"/>
          <w:numId w:val="1"/>
        </w:numPr>
      </w:pPr>
      <w:r>
        <w:t xml:space="preserve">Az Édubba  leírása mellett arra figyeltem, mennyire tudták összehasonlítani a mai rendszerrel és mennyire volt adatokban gazdag a szövegük.  Ennek a feladatnak az a célja, hogy adatokat kell hozzá gyűjteni és utána párhuzamot kell vonni a két iskolai rendszer között. </w:t>
      </w:r>
    </w:p>
    <w:p w:rsidR="004133FC" w:rsidRDefault="004133FC" w:rsidP="00382F17">
      <w:pPr>
        <w:pStyle w:val="ListParagraph"/>
      </w:pPr>
    </w:p>
    <w:p w:rsidR="004133FC" w:rsidRDefault="004133FC" w:rsidP="00701D1C">
      <w:pPr>
        <w:pStyle w:val="ListParagraph"/>
        <w:numPr>
          <w:ilvl w:val="0"/>
          <w:numId w:val="1"/>
        </w:numPr>
      </w:pPr>
      <w:r>
        <w:t xml:space="preserve">Nagyon reméltem, hogy tetszeni fog Önöknek ez a regény, amit bármilyen korosztály élvezhet. Mint kiderült, nagy volt a csábítás arra, hogy Neten utánanézzenek a Múszeion működésének és ezzel meg is elégedjenek. Igyekeztem ezt kiszűrni és a pontokban megjeleníteni. </w:t>
      </w:r>
    </w:p>
    <w:p w:rsidR="004133FC" w:rsidRDefault="004133FC" w:rsidP="00382F17">
      <w:pPr>
        <w:pStyle w:val="ListParagraph"/>
      </w:pPr>
    </w:p>
    <w:p w:rsidR="004133FC" w:rsidRDefault="004133FC" w:rsidP="00701D1C">
      <w:pPr>
        <w:pStyle w:val="ListParagraph"/>
        <w:numPr>
          <w:ilvl w:val="0"/>
          <w:numId w:val="1"/>
        </w:numPr>
      </w:pPr>
      <w:r>
        <w:t xml:space="preserve">Igazából ennek a feladatnak az értéke abban rejlik, hogy lássanak olyan alapmunkákat is, amiket nem is kell egyben elolvasni, hanem kézikönyvként érdemes akkor használni, ha csak pontosan meg kell tudniuk valamit, pl. akár egy egyenruha alapján fel kell ismerni, hogy az abban parádézó kackiás bajuszú férfi melyik oldalon harcolt a magyar szabadságharcban. </w:t>
      </w:r>
    </w:p>
    <w:p w:rsidR="004133FC" w:rsidRDefault="004133FC" w:rsidP="00382F17">
      <w:pPr>
        <w:pStyle w:val="ListParagraph"/>
      </w:pPr>
    </w:p>
    <w:p w:rsidR="004133FC" w:rsidRDefault="004133FC" w:rsidP="00701D1C">
      <w:pPr>
        <w:pStyle w:val="ListParagraph"/>
        <w:numPr>
          <w:ilvl w:val="0"/>
          <w:numId w:val="1"/>
        </w:numPr>
      </w:pPr>
      <w:r>
        <w:t>Kőrösi Csoma Sándor a legkiválóbb magyarok közé tartozott. Azért nem kértem az életrajzát, mert az egyszerű másolási feladat is lehet, utazásának a térképen való követése pedig bevésődhet egy életre az agyukba. A leleményesek előre megrajzolt térképet is találtak, elnézésüket kérem, de ezt nem értékeltem, mert ha még át is rajzolták az előre megadott útvonalat, avval nem követték valójában az eseményeket és semmi értéke nincs a későbbi tudásukat tekintve.  Arra adtam maximális pontot, akik észrevették, hogy nyugatra, Európába is utazott Kőrösi, sőt a mai Horvátországba is elsétált nyelvet tanulni. Mivel „</w:t>
      </w:r>
      <w:r w:rsidRPr="004024FF">
        <w:rPr>
          <w:i/>
        </w:rPr>
        <w:t>az utazásai</w:t>
      </w:r>
      <w:r>
        <w:rPr>
          <w:i/>
        </w:rPr>
        <w:t xml:space="preserve">” </w:t>
      </w:r>
      <w:r>
        <w:t xml:space="preserve"> voltak a kérdés, így ezeket is be kellett volna jelölni. De ezért csak egy pontot vontam le, a keleti út adta az utazások lényegét valójában is.  </w:t>
      </w:r>
    </w:p>
    <w:p w:rsidR="004133FC" w:rsidRDefault="004133FC" w:rsidP="00382F17">
      <w:pPr>
        <w:pStyle w:val="ListParagraph"/>
      </w:pPr>
    </w:p>
    <w:p w:rsidR="004133FC" w:rsidRDefault="004133FC" w:rsidP="00701D1C">
      <w:pPr>
        <w:pStyle w:val="ListParagraph"/>
        <w:numPr>
          <w:ilvl w:val="0"/>
          <w:numId w:val="1"/>
        </w:numPr>
      </w:pPr>
      <w:r>
        <w:t xml:space="preserve">Ez a kérdés sikerült a legproblémásabbra a pontozás szempontjából. Szerettem volna olyan feladatot adni, amit senki nem tanul középiskolai keretek között Magyarországon. Így mindegy, hogy hány éves diák áll neki az amúgy nem bonyolult történelmi helyszín eseményeinek kibogozásához. A javítás során rákattintgattam én is a megfelelő oldalakra és ahol szószerinti átvételeket találtam, arra csak minimális pontot adtam. Aki a netes szöveget úgy használta, mint egy könyvet és saját szavaival kijegyzetelte, azt komolyabb pontszámmal értékeltem, s a ki könyvekben is utána keresgélt, azt maximummal díjaztam. </w:t>
      </w:r>
    </w:p>
    <w:p w:rsidR="004133FC" w:rsidRDefault="004133FC" w:rsidP="00DB3369">
      <w:pPr>
        <w:pStyle w:val="ListParagraph"/>
      </w:pPr>
    </w:p>
    <w:p w:rsidR="004133FC" w:rsidRDefault="004133FC" w:rsidP="00701D1C">
      <w:pPr>
        <w:pStyle w:val="ListParagraph"/>
        <w:numPr>
          <w:ilvl w:val="0"/>
          <w:numId w:val="1"/>
        </w:numPr>
      </w:pPr>
      <w:r>
        <w:t xml:space="preserve">A filmmel kapcsolatban feltett kérdéseim egyetlen célja az volt, hogy gyakorolják azt, hogyan kell figyelmesen megnézni egy történelmi filmet. Akik megnézték és tetszett, azok remélem jól jártak. </w:t>
      </w:r>
    </w:p>
    <w:p w:rsidR="004133FC" w:rsidRDefault="004133FC" w:rsidP="00DB3369">
      <w:pPr>
        <w:pStyle w:val="ListParagraph"/>
      </w:pPr>
    </w:p>
    <w:p w:rsidR="004133FC" w:rsidRDefault="004133FC" w:rsidP="00701D1C">
      <w:pPr>
        <w:pStyle w:val="ListParagraph"/>
        <w:numPr>
          <w:ilvl w:val="0"/>
          <w:numId w:val="1"/>
        </w:numPr>
      </w:pPr>
      <w:r>
        <w:t xml:space="preserve">Ezzel a feladattal kapcsolatban hasonlók voltak a céljaim. Lássanak néha olyan múzeumot is, ami különleges, kicsi, eldugott, de nagyon szép. Remélem, tetszett. </w:t>
      </w:r>
    </w:p>
    <w:p w:rsidR="004133FC" w:rsidRDefault="004133FC" w:rsidP="00DB3369">
      <w:pPr>
        <w:pStyle w:val="ListParagraph"/>
      </w:pPr>
    </w:p>
    <w:p w:rsidR="004133FC" w:rsidRDefault="004133FC" w:rsidP="00701D1C">
      <w:pPr>
        <w:pStyle w:val="ListParagraph"/>
        <w:numPr>
          <w:ilvl w:val="0"/>
          <w:numId w:val="1"/>
        </w:numPr>
      </w:pPr>
      <w:r>
        <w:t xml:space="preserve">Ez a kis „puzzle” semmi mást nem jelentett, csak annyit, hogy felfigyeljenek arra, hogy egy soha nem hallott ókori város milyen gyönyörű és fejlett volt mai értelemben is. Ha csak ránéz az ember egy ilyen képre és tovább szaladnak a gondolatai, nem tudja annyira érzékelni a részletek szépségét, mint ha teendője is van a kis kockákkal. </w:t>
      </w:r>
    </w:p>
    <w:p w:rsidR="004133FC" w:rsidRDefault="004133FC" w:rsidP="000319E9">
      <w:pPr>
        <w:pStyle w:val="ListParagraph"/>
      </w:pPr>
    </w:p>
    <w:p w:rsidR="004133FC" w:rsidRPr="001F2BA6" w:rsidRDefault="004133FC" w:rsidP="000319E9">
      <w:pPr>
        <w:rPr>
          <w:sz w:val="28"/>
          <w:szCs w:val="28"/>
        </w:rPr>
      </w:pPr>
      <w:r>
        <w:rPr>
          <w:sz w:val="28"/>
          <w:szCs w:val="28"/>
        </w:rPr>
        <w:t>Általában s</w:t>
      </w:r>
      <w:r w:rsidRPr="001F2BA6">
        <w:rPr>
          <w:sz w:val="28"/>
          <w:szCs w:val="28"/>
        </w:rPr>
        <w:t xml:space="preserve">zépen megszerkesztett, gazdag képanyagú, gondos dolgozatokat készítettek, a legszebbeket ki fogjuk állítani a folyosón található történelmi tárlóba. </w:t>
      </w:r>
    </w:p>
    <w:p w:rsidR="004133FC" w:rsidRPr="001F2BA6" w:rsidRDefault="004133FC" w:rsidP="000319E9">
      <w:pPr>
        <w:rPr>
          <w:sz w:val="28"/>
          <w:szCs w:val="28"/>
        </w:rPr>
      </w:pPr>
      <w:r w:rsidRPr="001F2BA6">
        <w:rPr>
          <w:b/>
          <w:sz w:val="28"/>
          <w:szCs w:val="28"/>
        </w:rPr>
        <w:t>A második forduló</w:t>
      </w:r>
      <w:r w:rsidRPr="001F2BA6">
        <w:rPr>
          <w:sz w:val="28"/>
          <w:szCs w:val="28"/>
        </w:rPr>
        <w:t xml:space="preserve"> leadási határideje – a korábbi kiírás szerint - április 10. Ez a nap végül szünet lett, így 11-én várom az ókori krimiket. </w:t>
      </w:r>
    </w:p>
    <w:p w:rsidR="004133FC" w:rsidRPr="001F2BA6" w:rsidRDefault="004133FC" w:rsidP="000319E9">
      <w:pPr>
        <w:rPr>
          <w:sz w:val="28"/>
          <w:szCs w:val="28"/>
        </w:rPr>
      </w:pPr>
      <w:r w:rsidRPr="001F2BA6">
        <w:rPr>
          <w:sz w:val="28"/>
          <w:szCs w:val="28"/>
        </w:rPr>
        <w:t>Mivel most nem évfolyamonként van a verseny, hanem az egész iskolának, így az év végi eredményhirdetésen több díjazott lesz</w:t>
      </w:r>
      <w:r>
        <w:rPr>
          <w:sz w:val="28"/>
          <w:szCs w:val="28"/>
        </w:rPr>
        <w:t xml:space="preserve"> </w:t>
      </w:r>
      <w:r w:rsidRPr="001F2BA6">
        <w:rPr>
          <w:sz w:val="28"/>
          <w:szCs w:val="28"/>
        </w:rPr>
        <w:t xml:space="preserve">és értékes könyvjutalmakat kapnak a helyezettek. </w:t>
      </w:r>
    </w:p>
    <w:p w:rsidR="004133FC" w:rsidRDefault="004133FC" w:rsidP="00382F17">
      <w:pPr>
        <w:pStyle w:val="ListParagraph"/>
      </w:pPr>
    </w:p>
    <w:p w:rsidR="004133FC" w:rsidRDefault="004133FC" w:rsidP="00382F17"/>
    <w:sectPr w:rsidR="004133FC" w:rsidSect="00701D1C">
      <w:pgSz w:w="11906" w:h="16838"/>
      <w:pgMar w:top="56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23363"/>
    <w:multiLevelType w:val="hybridMultilevel"/>
    <w:tmpl w:val="38AEE55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01D1C"/>
    <w:rsid w:val="00002E40"/>
    <w:rsid w:val="00022BED"/>
    <w:rsid w:val="00027290"/>
    <w:rsid w:val="000319E9"/>
    <w:rsid w:val="00041C76"/>
    <w:rsid w:val="0008115F"/>
    <w:rsid w:val="000C128D"/>
    <w:rsid w:val="000E59D6"/>
    <w:rsid w:val="00143B31"/>
    <w:rsid w:val="00194FB6"/>
    <w:rsid w:val="001A3063"/>
    <w:rsid w:val="001C795B"/>
    <w:rsid w:val="001F2BA6"/>
    <w:rsid w:val="001F7082"/>
    <w:rsid w:val="00204D34"/>
    <w:rsid w:val="002370BB"/>
    <w:rsid w:val="00246FFD"/>
    <w:rsid w:val="002C22CD"/>
    <w:rsid w:val="002F460A"/>
    <w:rsid w:val="00304167"/>
    <w:rsid w:val="003160C7"/>
    <w:rsid w:val="00351A15"/>
    <w:rsid w:val="00377526"/>
    <w:rsid w:val="00382F17"/>
    <w:rsid w:val="003B271A"/>
    <w:rsid w:val="003B5100"/>
    <w:rsid w:val="003C0662"/>
    <w:rsid w:val="003D70C3"/>
    <w:rsid w:val="003E2418"/>
    <w:rsid w:val="004024FF"/>
    <w:rsid w:val="004133FC"/>
    <w:rsid w:val="00427EB2"/>
    <w:rsid w:val="0045174E"/>
    <w:rsid w:val="00452978"/>
    <w:rsid w:val="004541C6"/>
    <w:rsid w:val="00465ACC"/>
    <w:rsid w:val="004723F6"/>
    <w:rsid w:val="004B174B"/>
    <w:rsid w:val="004C5DCC"/>
    <w:rsid w:val="004C70FD"/>
    <w:rsid w:val="004D1AE2"/>
    <w:rsid w:val="00505E16"/>
    <w:rsid w:val="00514369"/>
    <w:rsid w:val="00532FE7"/>
    <w:rsid w:val="00533205"/>
    <w:rsid w:val="00554671"/>
    <w:rsid w:val="00573216"/>
    <w:rsid w:val="00595D6C"/>
    <w:rsid w:val="0059602D"/>
    <w:rsid w:val="005C6CB0"/>
    <w:rsid w:val="005D0D61"/>
    <w:rsid w:val="005F6FD6"/>
    <w:rsid w:val="006031B7"/>
    <w:rsid w:val="00645296"/>
    <w:rsid w:val="00660DF8"/>
    <w:rsid w:val="0067087B"/>
    <w:rsid w:val="00684374"/>
    <w:rsid w:val="006A6CAB"/>
    <w:rsid w:val="006E3DCA"/>
    <w:rsid w:val="006F607A"/>
    <w:rsid w:val="00701D1C"/>
    <w:rsid w:val="00744981"/>
    <w:rsid w:val="00760C05"/>
    <w:rsid w:val="00777DC2"/>
    <w:rsid w:val="007A1D6E"/>
    <w:rsid w:val="007B0D9F"/>
    <w:rsid w:val="007B751A"/>
    <w:rsid w:val="007F5EC2"/>
    <w:rsid w:val="00811B0C"/>
    <w:rsid w:val="008123F9"/>
    <w:rsid w:val="00816AA8"/>
    <w:rsid w:val="00863C4C"/>
    <w:rsid w:val="00887F08"/>
    <w:rsid w:val="008B3C55"/>
    <w:rsid w:val="008D0698"/>
    <w:rsid w:val="008F0D44"/>
    <w:rsid w:val="008F2B3C"/>
    <w:rsid w:val="008F77F5"/>
    <w:rsid w:val="00910680"/>
    <w:rsid w:val="00923B91"/>
    <w:rsid w:val="00943A35"/>
    <w:rsid w:val="00976164"/>
    <w:rsid w:val="009B0B59"/>
    <w:rsid w:val="009B3496"/>
    <w:rsid w:val="009C37A6"/>
    <w:rsid w:val="009D0F49"/>
    <w:rsid w:val="00A003B0"/>
    <w:rsid w:val="00A1382D"/>
    <w:rsid w:val="00A318D4"/>
    <w:rsid w:val="00A41728"/>
    <w:rsid w:val="00A65889"/>
    <w:rsid w:val="00A834A7"/>
    <w:rsid w:val="00AA22B8"/>
    <w:rsid w:val="00AE1BAB"/>
    <w:rsid w:val="00B00A4F"/>
    <w:rsid w:val="00B044E7"/>
    <w:rsid w:val="00B472B6"/>
    <w:rsid w:val="00B77509"/>
    <w:rsid w:val="00B84124"/>
    <w:rsid w:val="00BB2766"/>
    <w:rsid w:val="00BB43C3"/>
    <w:rsid w:val="00BD73CC"/>
    <w:rsid w:val="00C037D4"/>
    <w:rsid w:val="00C37B5F"/>
    <w:rsid w:val="00C479AB"/>
    <w:rsid w:val="00C77FBB"/>
    <w:rsid w:val="00CE4133"/>
    <w:rsid w:val="00CE4860"/>
    <w:rsid w:val="00D1319F"/>
    <w:rsid w:val="00D872B9"/>
    <w:rsid w:val="00DB3369"/>
    <w:rsid w:val="00DB54F8"/>
    <w:rsid w:val="00DE1475"/>
    <w:rsid w:val="00E758C3"/>
    <w:rsid w:val="00E75CD0"/>
    <w:rsid w:val="00E85C5D"/>
    <w:rsid w:val="00ED65D3"/>
    <w:rsid w:val="00F330ED"/>
    <w:rsid w:val="00F527D3"/>
    <w:rsid w:val="00F72A1D"/>
    <w:rsid w:val="00F7572A"/>
    <w:rsid w:val="00FE0470"/>
    <w:rsid w:val="00FF1BF4"/>
    <w:rsid w:val="00FF57EB"/>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7E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01D1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540</Words>
  <Characters>3729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2011-12-es háziverseny első fordulójának eredménye és értékelési szempontjai</dc:title>
  <dc:subject/>
  <dc:creator>Hőnich Richárd</dc:creator>
  <cp:keywords/>
  <dc:description/>
  <cp:lastModifiedBy>KSZKI</cp:lastModifiedBy>
  <cp:revision>2</cp:revision>
  <dcterms:created xsi:type="dcterms:W3CDTF">2012-03-20T14:18:00Z</dcterms:created>
  <dcterms:modified xsi:type="dcterms:W3CDTF">2012-03-20T14:18:00Z</dcterms:modified>
</cp:coreProperties>
</file>